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BEEFF" w14:textId="1D9F5742" w:rsidR="007965C3" w:rsidRDefault="007965C3" w:rsidP="004E5CC2">
      <w:pPr>
        <w:pStyle w:val="SScorpsdetexte"/>
      </w:pPr>
    </w:p>
    <w:p w14:paraId="04E33920" w14:textId="1C13324E" w:rsidR="00CC6582" w:rsidRDefault="00CC6582" w:rsidP="004E5CC2">
      <w:pPr>
        <w:pStyle w:val="SScorpsdetexte"/>
      </w:pPr>
    </w:p>
    <w:p w14:paraId="277D9E39" w14:textId="192BB9EA" w:rsidR="00CC6582" w:rsidRDefault="00CC6582" w:rsidP="004E5CC2">
      <w:pPr>
        <w:pStyle w:val="SScorpsdetexte"/>
      </w:pPr>
    </w:p>
    <w:p w14:paraId="3D880B3E" w14:textId="339E3F15" w:rsidR="00CC6582" w:rsidRDefault="00CC6582" w:rsidP="00CC6582">
      <w:pPr>
        <w:pStyle w:val="SScorpsdetexte"/>
        <w:ind w:left="567" w:right="560"/>
      </w:pPr>
      <w:r>
        <w:t>(nom et prénom de l’employeur)</w:t>
      </w:r>
    </w:p>
    <w:p w14:paraId="58E6DEDF" w14:textId="7911E7CF" w:rsidR="00CC6582" w:rsidRDefault="00CC6582" w:rsidP="00CC6582">
      <w:pPr>
        <w:pStyle w:val="SScorpsdetexte"/>
        <w:ind w:left="567" w:right="560"/>
      </w:pPr>
      <w:r>
        <w:t>(adresse du siège social)</w:t>
      </w:r>
    </w:p>
    <w:p w14:paraId="3EF6EE87" w14:textId="36C32937" w:rsidR="00CC6582" w:rsidRDefault="00CC6582" w:rsidP="00CC6582">
      <w:pPr>
        <w:pStyle w:val="SScorpsdetexte"/>
        <w:ind w:left="567" w:right="560"/>
      </w:pPr>
      <w:r>
        <w:t>(code postal + localité)</w:t>
      </w:r>
    </w:p>
    <w:p w14:paraId="781104E9" w14:textId="3FF647FE" w:rsidR="00CC6582" w:rsidRDefault="00CC6582" w:rsidP="00CC6582">
      <w:pPr>
        <w:pStyle w:val="SScorpsdetexte"/>
        <w:ind w:left="567" w:right="560"/>
      </w:pPr>
    </w:p>
    <w:p w14:paraId="6634C419" w14:textId="1153D158" w:rsidR="00CC6582" w:rsidRDefault="00CC6582" w:rsidP="00CC6582">
      <w:pPr>
        <w:pStyle w:val="SScorpsdetexte"/>
        <w:ind w:left="567" w:right="560"/>
      </w:pPr>
    </w:p>
    <w:p w14:paraId="5792E3C6" w14:textId="393915B8" w:rsidR="00CC6582" w:rsidRDefault="00CC6582" w:rsidP="00CC6582">
      <w:pPr>
        <w:pStyle w:val="SScorpsdetexte"/>
        <w:ind w:left="567" w:right="560"/>
      </w:pPr>
    </w:p>
    <w:p w14:paraId="5E03182C" w14:textId="37C33224" w:rsidR="00CC6582" w:rsidRDefault="00CC6582" w:rsidP="00CC6582">
      <w:pPr>
        <w:pStyle w:val="SScorpsdetexte"/>
        <w:ind w:left="567" w:right="560"/>
      </w:pPr>
    </w:p>
    <w:p w14:paraId="566766F8" w14:textId="4B43D3DF" w:rsidR="00CC6582" w:rsidRDefault="00CC6582" w:rsidP="00CC6582">
      <w:pPr>
        <w:pStyle w:val="SScorpsdetexte"/>
        <w:ind w:left="567" w:right="560"/>
        <w:jc w:val="right"/>
      </w:pPr>
      <w:r>
        <w:t>(nom et prénom du travailleur)</w:t>
      </w:r>
    </w:p>
    <w:p w14:paraId="0423EE2D" w14:textId="0C82AD44" w:rsidR="00CC6582" w:rsidRDefault="00CC6582" w:rsidP="00CC6582">
      <w:pPr>
        <w:pStyle w:val="SScorpsdetexte"/>
        <w:ind w:left="567" w:right="560"/>
        <w:jc w:val="right"/>
      </w:pPr>
      <w:r>
        <w:t>(adresse)</w:t>
      </w:r>
    </w:p>
    <w:p w14:paraId="0C3DB816" w14:textId="1D9DCF8A" w:rsidR="00CC6582" w:rsidRDefault="00CC6582" w:rsidP="00CC6582">
      <w:pPr>
        <w:pStyle w:val="SScorpsdetexte"/>
        <w:ind w:left="567" w:right="560"/>
        <w:jc w:val="right"/>
      </w:pPr>
      <w:r>
        <w:t>(code postal + localité)</w:t>
      </w:r>
    </w:p>
    <w:p w14:paraId="4A2FA4A5" w14:textId="20CC1AAC" w:rsidR="00CC6582" w:rsidRDefault="00CC6582" w:rsidP="00CC6582">
      <w:pPr>
        <w:pStyle w:val="SScorpsdetexte"/>
        <w:ind w:left="567" w:right="560"/>
        <w:jc w:val="right"/>
      </w:pPr>
    </w:p>
    <w:p w14:paraId="5127EBF6" w14:textId="03940E0B" w:rsidR="00CC6582" w:rsidRDefault="00CC6582" w:rsidP="00CC6582">
      <w:pPr>
        <w:pStyle w:val="SScorpsdetexte"/>
        <w:ind w:left="567" w:right="560"/>
        <w:jc w:val="right"/>
      </w:pPr>
    </w:p>
    <w:p w14:paraId="61EB6F05" w14:textId="200F0768" w:rsidR="00CC6582" w:rsidRDefault="00CC6582" w:rsidP="00CC6582">
      <w:pPr>
        <w:pStyle w:val="SScorpsdetexte"/>
        <w:tabs>
          <w:tab w:val="left" w:pos="10206"/>
        </w:tabs>
        <w:ind w:left="567" w:right="560"/>
        <w:jc w:val="right"/>
      </w:pPr>
    </w:p>
    <w:p w14:paraId="7B9BEC88" w14:textId="767D9682" w:rsidR="00CC6582" w:rsidRDefault="00CC6582" w:rsidP="00CC6582">
      <w:pPr>
        <w:pStyle w:val="SSTitre"/>
        <w:ind w:right="560"/>
        <w:jc w:val="right"/>
      </w:pPr>
      <w:r>
        <w:t xml:space="preserve">Recommandé            </w:t>
      </w:r>
    </w:p>
    <w:p w14:paraId="2F7C0352" w14:textId="43983B14" w:rsidR="00CC6582" w:rsidRDefault="00CC6582" w:rsidP="004E5CC2">
      <w:pPr>
        <w:pStyle w:val="SScorpsdetexte"/>
      </w:pPr>
    </w:p>
    <w:p w14:paraId="421F4362" w14:textId="0E49BF36" w:rsidR="00CC6582" w:rsidRDefault="00CC6582" w:rsidP="00CC6582">
      <w:pPr>
        <w:pStyle w:val="SScorpsdetexte"/>
        <w:ind w:left="567" w:right="560"/>
        <w:jc w:val="right"/>
      </w:pPr>
      <w:r>
        <w:tab/>
      </w:r>
    </w:p>
    <w:p w14:paraId="3E3925C7" w14:textId="64F7A388" w:rsidR="00CC6582" w:rsidRPr="00017BDF" w:rsidRDefault="00CC6582" w:rsidP="00CC6582">
      <w:pPr>
        <w:pStyle w:val="SScorpsdetexte"/>
        <w:ind w:left="567" w:right="560"/>
        <w:jc w:val="right"/>
      </w:pPr>
      <w:r>
        <w:t>(localité), le (date du jour)</w:t>
      </w:r>
    </w:p>
    <w:p w14:paraId="18988856" w14:textId="77777777" w:rsidR="00F657D7" w:rsidRDefault="00F657D7" w:rsidP="00F657D7">
      <w:pPr>
        <w:pStyle w:val="SScorpsdetexte"/>
      </w:pPr>
    </w:p>
    <w:p w14:paraId="7D9CAC3C" w14:textId="77F95A2A" w:rsidR="00281D04" w:rsidRDefault="00281D04" w:rsidP="00CC6582">
      <w:pPr>
        <w:pStyle w:val="SScorpsdetexte"/>
        <w:ind w:left="567"/>
      </w:pPr>
    </w:p>
    <w:p w14:paraId="3404FCB6" w14:textId="24FA3DAC" w:rsidR="00CC6582" w:rsidRDefault="00CC6582" w:rsidP="00CC6582">
      <w:pPr>
        <w:pStyle w:val="SScorpsdetexte"/>
        <w:ind w:left="567"/>
      </w:pPr>
      <w:r w:rsidRPr="00CC6582">
        <w:t>Chère Madame/Cher Monsieur (biffer la mention inutile),</w:t>
      </w:r>
    </w:p>
    <w:p w14:paraId="569C5A55" w14:textId="77777777" w:rsidR="00CC6582" w:rsidRDefault="00CC6582" w:rsidP="00CC65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fr-FR"/>
        </w:rPr>
      </w:pPr>
    </w:p>
    <w:p w14:paraId="474257B4" w14:textId="77777777" w:rsidR="00CC6582" w:rsidRDefault="00CC6582" w:rsidP="00CC65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fr-FR"/>
        </w:rPr>
      </w:pPr>
    </w:p>
    <w:p w14:paraId="572B72A6" w14:textId="77777777" w:rsidR="00CC6582" w:rsidRPr="00CC6582" w:rsidRDefault="00CC6582" w:rsidP="00CC6582">
      <w:pPr>
        <w:pStyle w:val="SSNomdesouscatgorie"/>
        <w:ind w:left="567"/>
      </w:pPr>
      <w:r w:rsidRPr="00CC6582">
        <w:t>Concerne: votre absence injustifiée</w:t>
      </w:r>
    </w:p>
    <w:p w14:paraId="268F0FC0" w14:textId="77777777" w:rsidR="00CC6582" w:rsidRPr="00CC6582" w:rsidRDefault="00CC6582" w:rsidP="00CC6582">
      <w:pPr>
        <w:pStyle w:val="SScorpsdetexte"/>
      </w:pPr>
    </w:p>
    <w:p w14:paraId="595BF6B7" w14:textId="77777777" w:rsidR="00CC6582" w:rsidRPr="00CC6582" w:rsidRDefault="00CC6582" w:rsidP="00CC6582">
      <w:pPr>
        <w:pStyle w:val="SScorpsdetexte"/>
        <w:ind w:left="567"/>
      </w:pPr>
    </w:p>
    <w:p w14:paraId="3814ACA3" w14:textId="77777777" w:rsidR="00CC6582" w:rsidRPr="00CC6582" w:rsidRDefault="00CC6582" w:rsidP="00CC6582">
      <w:pPr>
        <w:pStyle w:val="SScorpsdetexte"/>
        <w:ind w:left="567"/>
      </w:pPr>
      <w:r w:rsidRPr="00CC6582">
        <w:t>Par la présente, nous résilions votre contrat de travail sur-le-champ et sans délai de préavis à partir du (date de la résiliation du contrat de travail), pour le motif grave suivant.</w:t>
      </w:r>
    </w:p>
    <w:p w14:paraId="0C2FC11C" w14:textId="77777777" w:rsidR="00CC6582" w:rsidRPr="00CC6582" w:rsidRDefault="00CC6582" w:rsidP="00CC6582">
      <w:pPr>
        <w:pStyle w:val="SScorpsdetexte"/>
        <w:ind w:left="567"/>
      </w:pPr>
    </w:p>
    <w:p w14:paraId="1F10051F" w14:textId="77777777" w:rsidR="00CC6582" w:rsidRPr="00CC6582" w:rsidRDefault="00CC6582" w:rsidP="00CC6582">
      <w:pPr>
        <w:pStyle w:val="SScorpsdetexte"/>
        <w:ind w:left="567"/>
      </w:pPr>
      <w:r w:rsidRPr="00CC6582">
        <w:t>Vous vous êtes absenté(e) du travail à partir du (date du début de l’absence). Le (date) vous nous avez informé par téléphone de votre maladie.</w:t>
      </w:r>
    </w:p>
    <w:p w14:paraId="44A147B5" w14:textId="77777777" w:rsidR="00CC6582" w:rsidRPr="00CC6582" w:rsidRDefault="00CC6582" w:rsidP="00CC6582">
      <w:pPr>
        <w:pStyle w:val="SScorpsdetexte"/>
        <w:ind w:left="567"/>
      </w:pPr>
    </w:p>
    <w:p w14:paraId="7A48D599" w14:textId="77777777" w:rsidR="00CC6582" w:rsidRPr="00CC6582" w:rsidRDefault="00CC6582" w:rsidP="00CC6582">
      <w:pPr>
        <w:pStyle w:val="SScorpsdetexte"/>
        <w:ind w:left="567"/>
      </w:pPr>
      <w:r w:rsidRPr="00CC6582">
        <w:t>Cependant (biffer la mention inutile)</w:t>
      </w:r>
    </w:p>
    <w:p w14:paraId="57374F88" w14:textId="443DAE43" w:rsidR="00CC6582" w:rsidRPr="00CC6582" w:rsidRDefault="00CC6582" w:rsidP="00CC6582">
      <w:pPr>
        <w:pStyle w:val="SScorpsdetexte"/>
        <w:numPr>
          <w:ilvl w:val="0"/>
          <w:numId w:val="6"/>
        </w:numPr>
      </w:pPr>
      <w:r w:rsidRPr="00CC6582">
        <w:t>Vous</w:t>
      </w:r>
      <w:r w:rsidRPr="00CC6582">
        <w:t xml:space="preserve"> n'avez pas rentré de certificat médical.</w:t>
      </w:r>
    </w:p>
    <w:p w14:paraId="7FF30578" w14:textId="469939F9" w:rsidR="00CC6582" w:rsidRDefault="00CC6582" w:rsidP="00CC6582">
      <w:pPr>
        <w:pStyle w:val="SScorpsdetexte"/>
        <w:numPr>
          <w:ilvl w:val="0"/>
          <w:numId w:val="6"/>
        </w:numPr>
      </w:pPr>
      <w:r w:rsidRPr="00CC6582">
        <w:t>Cette</w:t>
      </w:r>
      <w:r w:rsidRPr="00CC6582">
        <w:t xml:space="preserve"> absence était justifiée par un certificat médical jusqu'au (date de fin de l’incapacité de travail), mais vous n'avez pas rentré de nouveau certificat pour la période subséquente.</w:t>
      </w:r>
    </w:p>
    <w:p w14:paraId="2E778212" w14:textId="77777777" w:rsidR="00CC6582" w:rsidRPr="00CC6582" w:rsidRDefault="00CC6582" w:rsidP="00CC6582">
      <w:pPr>
        <w:pStyle w:val="SScorpsdetexte"/>
        <w:ind w:left="1425"/>
      </w:pPr>
    </w:p>
    <w:p w14:paraId="2925D078" w14:textId="77777777" w:rsidR="00CC6582" w:rsidRPr="00CC6582" w:rsidRDefault="00CC6582" w:rsidP="00CC6582">
      <w:pPr>
        <w:pStyle w:val="SScorpsdetexte"/>
        <w:ind w:left="567"/>
      </w:pPr>
      <w:r w:rsidRPr="00CC6582">
        <w:t>Vous êtes par conséquent en absence injustifiée depuis le (date).</w:t>
      </w:r>
    </w:p>
    <w:p w14:paraId="2ABB5972" w14:textId="77777777" w:rsidR="00CC6582" w:rsidRPr="00CC6582" w:rsidRDefault="00CC6582" w:rsidP="00CC6582">
      <w:pPr>
        <w:pStyle w:val="SScorpsdetexte"/>
        <w:ind w:left="567"/>
      </w:pPr>
    </w:p>
    <w:p w14:paraId="706339B0" w14:textId="2A85FE1B" w:rsidR="00CC6582" w:rsidRPr="00CC6582" w:rsidRDefault="00CC6582" w:rsidP="00CC6582">
      <w:pPr>
        <w:pStyle w:val="SScorpsdetexte"/>
        <w:ind w:left="567"/>
      </w:pPr>
      <w:r w:rsidRPr="00CC6582">
        <w:t xml:space="preserve">Le (date lettre pas de nouveau certificat médical), nous vous avons signalé cette négligence en vous </w:t>
      </w:r>
      <w:r w:rsidRPr="00CC6582">
        <w:t>priant de</w:t>
      </w:r>
      <w:r w:rsidRPr="00CC6582">
        <w:t xml:space="preserve"> nous rentrer un certificat médical et de justifier votre retard le (date) au plus tard. Jusqu'à présent, nous n'avons reçu ni certificats, ni justifications quelconques. </w:t>
      </w:r>
    </w:p>
    <w:p w14:paraId="29A8F586" w14:textId="77777777" w:rsidR="00CC6582" w:rsidRPr="00CC6582" w:rsidRDefault="00CC6582" w:rsidP="00CC6582">
      <w:pPr>
        <w:pStyle w:val="SScorpsdetexte"/>
        <w:ind w:left="567"/>
      </w:pPr>
    </w:p>
    <w:p w14:paraId="51DFCE66" w14:textId="77777777" w:rsidR="00CC6582" w:rsidRPr="00CC6582" w:rsidRDefault="00CC6582" w:rsidP="00CC6582">
      <w:pPr>
        <w:pStyle w:val="SScorpsdetexte"/>
        <w:ind w:left="567"/>
      </w:pPr>
      <w:r w:rsidRPr="00CC6582">
        <w:t xml:space="preserve">Par le passé, vous avez déjà eu des absences injustifiées. A l’époque, nous vous avions averti par écrit qu’à l’avenir, nous considérerions toute absence injustifiée comme un motif grave entraînant la rupture du contrat de travail. </w:t>
      </w:r>
    </w:p>
    <w:p w14:paraId="11FE0C27" w14:textId="77777777" w:rsidR="00CC6582" w:rsidRPr="00CC6582" w:rsidRDefault="00CC6582" w:rsidP="00CC6582">
      <w:pPr>
        <w:pStyle w:val="SScorpsdetexte"/>
        <w:ind w:left="567"/>
      </w:pPr>
      <w:r w:rsidRPr="00CC6582">
        <w:t>Par la présente, nous résilions donc votre contrat de travail pour motif grave à compter du (date de fin du contrat de travail).</w:t>
      </w:r>
    </w:p>
    <w:p w14:paraId="5A24F9A0" w14:textId="04B47CC1" w:rsidR="00CC6582" w:rsidRPr="00CC6582" w:rsidRDefault="00CC6582" w:rsidP="00CC6582">
      <w:pPr>
        <w:pStyle w:val="SScorpsdetexte"/>
        <w:ind w:left="567"/>
      </w:pPr>
      <w:r w:rsidRPr="00CC6582">
        <w:t>Vos absences injustifiées répétées constituent pour nous un motif grave dans la mesure où elles perturbent fortement l’organisation du travail.</w:t>
      </w:r>
    </w:p>
    <w:p w14:paraId="57895793" w14:textId="77777777" w:rsidR="00CC6582" w:rsidRPr="00CC6582" w:rsidRDefault="00CC6582" w:rsidP="00CC6582">
      <w:pPr>
        <w:pStyle w:val="SScorpsdetexte"/>
        <w:ind w:left="567"/>
      </w:pPr>
    </w:p>
    <w:p w14:paraId="4AF1842F" w14:textId="77777777" w:rsidR="00CC6582" w:rsidRPr="00CC6582" w:rsidRDefault="00CC6582" w:rsidP="00CC6582">
      <w:pPr>
        <w:pStyle w:val="SScorpsdetexte"/>
        <w:ind w:left="567"/>
      </w:pPr>
      <w:r w:rsidRPr="00CC6582">
        <w:t>De plus, le règlement de travail de notre entreprise dispose qu’ une absence irrégulière de plus de 3 jours peut constituer une cause de licenciement pour motif grave.</w:t>
      </w:r>
    </w:p>
    <w:p w14:paraId="2E68DA7D" w14:textId="77777777" w:rsidR="00CC6582" w:rsidRPr="00CC6582" w:rsidRDefault="00CC6582" w:rsidP="00CC6582">
      <w:pPr>
        <w:pStyle w:val="SScorpsdetexte"/>
        <w:ind w:left="567"/>
      </w:pPr>
    </w:p>
    <w:p w14:paraId="0792B7F8" w14:textId="261BB231" w:rsidR="00CC6582" w:rsidRDefault="00CC6582" w:rsidP="00CC6582">
      <w:pPr>
        <w:pStyle w:val="SScorpsdetexte"/>
        <w:ind w:left="567"/>
      </w:pPr>
      <w:r w:rsidRPr="00CC6582">
        <w:t>Sincères salutations.</w:t>
      </w:r>
    </w:p>
    <w:p w14:paraId="0F8FD07B" w14:textId="1B3DA786" w:rsidR="00CC6582" w:rsidRDefault="00CC6582" w:rsidP="00CC6582">
      <w:pPr>
        <w:pStyle w:val="SScorpsdetexte"/>
        <w:ind w:left="567"/>
      </w:pPr>
    </w:p>
    <w:p w14:paraId="275072EF" w14:textId="77777777" w:rsidR="00CC6582" w:rsidRPr="00CC6582" w:rsidRDefault="00CC6582" w:rsidP="00CC6582">
      <w:pPr>
        <w:pStyle w:val="SScorpsdetexte"/>
        <w:ind w:left="567"/>
      </w:pPr>
    </w:p>
    <w:p w14:paraId="36DDAD38" w14:textId="77777777" w:rsidR="00CC6582" w:rsidRDefault="00CC6582" w:rsidP="00CC6582">
      <w:pPr>
        <w:widowControl w:val="0"/>
        <w:spacing w:before="2" w:line="300" w:lineRule="exact"/>
        <w:ind w:left="567"/>
        <w:rPr>
          <w:rFonts w:ascii="Raleway Light" w:hAnsi="Raleway Light"/>
          <w:color w:val="021726"/>
        </w:rPr>
      </w:pPr>
      <w:r>
        <w:rPr>
          <w:rFonts w:ascii="Raleway" w:hAnsi="Raleway" w:cs="Dubai Light"/>
          <w:b/>
          <w:bCs/>
          <w:color w:val="00A09B"/>
          <w:kern w:val="16"/>
        </w:rPr>
        <w:t>&gt;&gt;</w:t>
      </w:r>
      <w:r>
        <w:rPr>
          <w:rFonts w:ascii="Raleway Light" w:hAnsi="Raleway Light"/>
          <w:color w:val="021726"/>
        </w:rPr>
        <w:t xml:space="preserve"> Signature de l'employeur </w:t>
      </w:r>
      <w:r>
        <w:rPr>
          <w:rFonts w:ascii="Raleway Light" w:hAnsi="Raleway Light"/>
          <w:color w:val="021726"/>
        </w:rPr>
        <w:br/>
        <w:t>ou de son délégué</w:t>
      </w:r>
    </w:p>
    <w:p w14:paraId="55934BD5" w14:textId="77777777" w:rsidR="00CC6582" w:rsidRPr="00CC6582" w:rsidRDefault="00CC6582" w:rsidP="00CC6582">
      <w:pPr>
        <w:ind w:firstLine="708"/>
      </w:pPr>
    </w:p>
    <w:sectPr w:rsidR="00CC6582" w:rsidRPr="00CC6582" w:rsidSect="002D3F62">
      <w:footerReference w:type="even" r:id="rId8"/>
      <w:footerReference w:type="default" r:id="rId9"/>
      <w:pgSz w:w="11900" w:h="16840"/>
      <w:pgMar w:top="567" w:right="567" w:bottom="816" w:left="56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3D42A" w14:textId="77777777" w:rsidR="002223C3" w:rsidRDefault="002223C3" w:rsidP="002D3F62">
      <w:r>
        <w:separator/>
      </w:r>
    </w:p>
    <w:p w14:paraId="668F3D66" w14:textId="77777777" w:rsidR="002223C3" w:rsidRDefault="002223C3"/>
  </w:endnote>
  <w:endnote w:type="continuationSeparator" w:id="0">
    <w:p w14:paraId="70C45EDF" w14:textId="77777777" w:rsidR="002223C3" w:rsidRDefault="002223C3" w:rsidP="002D3F62">
      <w:r>
        <w:continuationSeparator/>
      </w:r>
    </w:p>
    <w:p w14:paraId="3878780A" w14:textId="77777777" w:rsidR="002223C3" w:rsidRDefault="002223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Thin">
    <w:panose1 w:val="020B0203030101060003"/>
    <w:charset w:val="00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5E5510AA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006D2F71" w14:textId="77777777" w:rsidR="002D3F62" w:rsidRDefault="002D3F62" w:rsidP="002D3F62">
    <w:pPr>
      <w:pStyle w:val="Pieddepage"/>
      <w:ind w:right="360"/>
    </w:pPr>
  </w:p>
  <w:p w14:paraId="77C1AD48" w14:textId="77777777" w:rsidR="008C19F6" w:rsidRDefault="008C19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684A70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0BFC7505" w14:textId="489367F8" w:rsidR="002D3F62" w:rsidRPr="009A05F0" w:rsidRDefault="002D3F62" w:rsidP="009A05F0">
    <w:pPr>
      <w:pStyle w:val="Pieddepage"/>
    </w:pPr>
  </w:p>
  <w:p w14:paraId="6F21FB7C" w14:textId="77777777" w:rsidR="008C19F6" w:rsidRPr="0000665D" w:rsidRDefault="008C19F6" w:rsidP="0000665D">
    <w:pPr>
      <w:pStyle w:val="SScorpsdetex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795641" w14:textId="77777777" w:rsidR="002223C3" w:rsidRDefault="002223C3" w:rsidP="002D3F62">
      <w:r>
        <w:separator/>
      </w:r>
    </w:p>
    <w:p w14:paraId="55EF027C" w14:textId="77777777" w:rsidR="002223C3" w:rsidRDefault="002223C3"/>
  </w:footnote>
  <w:footnote w:type="continuationSeparator" w:id="0">
    <w:p w14:paraId="0ACB613E" w14:textId="77777777" w:rsidR="002223C3" w:rsidRDefault="002223C3" w:rsidP="002D3F62">
      <w:r>
        <w:continuationSeparator/>
      </w:r>
    </w:p>
    <w:p w14:paraId="375E50BB" w14:textId="77777777" w:rsidR="002223C3" w:rsidRDefault="002223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7DE2"/>
    <w:multiLevelType w:val="multilevel"/>
    <w:tmpl w:val="EE5C08CA"/>
    <w:styleLink w:val="SSListeparpoint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00A09B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8126F"/>
    <w:multiLevelType w:val="hybridMultilevel"/>
    <w:tmpl w:val="E8B05F86"/>
    <w:lvl w:ilvl="0" w:tplc="5D94909C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565D7"/>
    <w:multiLevelType w:val="multilevel"/>
    <w:tmpl w:val="CF98744E"/>
    <w:styleLink w:val="SStextepoint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A09B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A47B15"/>
    <w:multiLevelType w:val="hybridMultilevel"/>
    <w:tmpl w:val="654CAE76"/>
    <w:lvl w:ilvl="0" w:tplc="769E1182">
      <w:start w:val="1"/>
      <w:numFmt w:val="decimal"/>
      <w:pStyle w:val="Paragraphedeliste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375061"/>
    <w:multiLevelType w:val="multilevel"/>
    <w:tmpl w:val="1B362A3A"/>
    <w:styleLink w:val="SStexteliste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  <w:color w:val="00A09B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3C3"/>
    <w:rsid w:val="0000665D"/>
    <w:rsid w:val="00017BDF"/>
    <w:rsid w:val="000604E8"/>
    <w:rsid w:val="000962E6"/>
    <w:rsid w:val="000B5A0E"/>
    <w:rsid w:val="00133FCD"/>
    <w:rsid w:val="0015567E"/>
    <w:rsid w:val="001C4B7E"/>
    <w:rsid w:val="001C6B45"/>
    <w:rsid w:val="002223C3"/>
    <w:rsid w:val="00274AD1"/>
    <w:rsid w:val="00281D04"/>
    <w:rsid w:val="00282FCF"/>
    <w:rsid w:val="00297939"/>
    <w:rsid w:val="002D3F62"/>
    <w:rsid w:val="002D56A8"/>
    <w:rsid w:val="003755C9"/>
    <w:rsid w:val="003909AB"/>
    <w:rsid w:val="003A060B"/>
    <w:rsid w:val="003C5853"/>
    <w:rsid w:val="003D079F"/>
    <w:rsid w:val="004A2592"/>
    <w:rsid w:val="004B3922"/>
    <w:rsid w:val="004D3951"/>
    <w:rsid w:val="004E5CC2"/>
    <w:rsid w:val="005466DF"/>
    <w:rsid w:val="005939E4"/>
    <w:rsid w:val="00676706"/>
    <w:rsid w:val="00727C13"/>
    <w:rsid w:val="007965C3"/>
    <w:rsid w:val="00826861"/>
    <w:rsid w:val="008C19F6"/>
    <w:rsid w:val="00914B8C"/>
    <w:rsid w:val="00924689"/>
    <w:rsid w:val="00966DB2"/>
    <w:rsid w:val="009A05F0"/>
    <w:rsid w:val="009D4A33"/>
    <w:rsid w:val="00A1764C"/>
    <w:rsid w:val="00A7558A"/>
    <w:rsid w:val="00B07F4A"/>
    <w:rsid w:val="00B2728C"/>
    <w:rsid w:val="00B4796C"/>
    <w:rsid w:val="00B6437C"/>
    <w:rsid w:val="00B9650C"/>
    <w:rsid w:val="00C0171A"/>
    <w:rsid w:val="00CC1E54"/>
    <w:rsid w:val="00CC6582"/>
    <w:rsid w:val="00CF0652"/>
    <w:rsid w:val="00D94EF6"/>
    <w:rsid w:val="00E24DE0"/>
    <w:rsid w:val="00EB3BB7"/>
    <w:rsid w:val="00EE3E7C"/>
    <w:rsid w:val="00F50180"/>
    <w:rsid w:val="00F657D7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19124"/>
  <w15:chartTrackingRefBased/>
  <w15:docId w15:val="{2661E7A8-31EE-43B6-BA0D-0D1FFC979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1"/>
      </w:numPr>
      <w:tabs>
        <w:tab w:val="left" w:pos="567"/>
      </w:tabs>
      <w:spacing w:before="240" w:after="120" w:line="300" w:lineRule="exact"/>
      <w:contextualSpacing w:val="0"/>
      <w:outlineLvl w:val="0"/>
    </w:pPr>
    <w:rPr>
      <w:rFonts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autoRedefine/>
    <w:uiPriority w:val="34"/>
    <w:qFormat/>
    <w:rsid w:val="009A05F0"/>
    <w:pPr>
      <w:numPr>
        <w:numId w:val="2"/>
      </w:numPr>
      <w:spacing w:line="276" w:lineRule="auto"/>
      <w:contextualSpacing/>
      <w:jc w:val="both"/>
    </w:pPr>
    <w:rPr>
      <w:rFonts w:ascii="Raleway Light" w:hAnsi="Raleway Light"/>
      <w:color w:val="021726"/>
      <w:sz w:val="20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aliases w:val="SS_Pied de page"/>
    <w:basedOn w:val="Normal"/>
    <w:link w:val="PieddepageCar"/>
    <w:uiPriority w:val="99"/>
    <w:unhideWhenUsed/>
    <w:rsid w:val="009A05F0"/>
    <w:pPr>
      <w:tabs>
        <w:tab w:val="center" w:pos="4536"/>
        <w:tab w:val="right" w:pos="9072"/>
      </w:tabs>
    </w:pPr>
    <w:rPr>
      <w:rFonts w:ascii="Raleway" w:hAnsi="Raleway"/>
      <w:sz w:val="20"/>
    </w:rPr>
  </w:style>
  <w:style w:type="character" w:customStyle="1" w:styleId="PieddepageCar">
    <w:name w:val="Pied de page Car"/>
    <w:aliases w:val="SS_Pied de page Car"/>
    <w:basedOn w:val="Policepardfaut"/>
    <w:link w:val="Pieddepage"/>
    <w:uiPriority w:val="99"/>
    <w:rsid w:val="009A05F0"/>
    <w:rPr>
      <w:rFonts w:ascii="Raleway" w:hAnsi="Raleway"/>
      <w:sz w:val="20"/>
    </w:rPr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paragraph" w:customStyle="1" w:styleId="SSNomdudocument">
    <w:name w:val="SS_Nom du document"/>
    <w:basedOn w:val="En-tte"/>
    <w:qFormat/>
    <w:rsid w:val="00017BDF"/>
    <w:rPr>
      <w:rFonts w:ascii="Raleway" w:hAnsi="Raleway"/>
      <w:sz w:val="26"/>
    </w:rPr>
  </w:style>
  <w:style w:type="paragraph" w:customStyle="1" w:styleId="SScorpsdetexte">
    <w:name w:val="SS_corps de texte"/>
    <w:qFormat/>
    <w:rsid w:val="00017BDF"/>
    <w:rPr>
      <w:rFonts w:ascii="Raleway Light" w:hAnsi="Raleway Light"/>
      <w:sz w:val="20"/>
      <w:szCs w:val="16"/>
    </w:rPr>
  </w:style>
  <w:style w:type="paragraph" w:customStyle="1" w:styleId="SSpointills">
    <w:name w:val="SS_pointillés"/>
    <w:qFormat/>
    <w:rsid w:val="00017BDF"/>
    <w:pPr>
      <w:tabs>
        <w:tab w:val="left" w:leader="dot" w:pos="9639"/>
      </w:tabs>
      <w:spacing w:line="160" w:lineRule="atLeast"/>
      <w:jc w:val="both"/>
    </w:pPr>
    <w:rPr>
      <w:rFonts w:ascii="Raleway Thin" w:hAnsi="Raleway Thin" w:cs="Dubai Light"/>
      <w:color w:val="021726"/>
      <w:kern w:val="16"/>
      <w:sz w:val="10"/>
      <w:szCs w:val="10"/>
    </w:rPr>
  </w:style>
  <w:style w:type="paragraph" w:customStyle="1" w:styleId="SSNomdesouscatgorie">
    <w:name w:val="SS_Nom de sous catégorie"/>
    <w:basedOn w:val="Normal"/>
    <w:qFormat/>
    <w:rsid w:val="00017BDF"/>
    <w:pPr>
      <w:tabs>
        <w:tab w:val="left" w:leader="dot" w:pos="9639"/>
      </w:tabs>
      <w:spacing w:line="300" w:lineRule="atLeast"/>
      <w:jc w:val="both"/>
    </w:pPr>
    <w:rPr>
      <w:rFonts w:ascii="Raleway Medium" w:hAnsi="Raleway Medium" w:cs="Dubai Light"/>
      <w:color w:val="021726"/>
      <w:kern w:val="16"/>
      <w:sz w:val="20"/>
      <w:szCs w:val="20"/>
    </w:rPr>
  </w:style>
  <w:style w:type="paragraph" w:customStyle="1" w:styleId="SSpictodemiseenavant">
    <w:name w:val="SS_picto de mise en avant"/>
    <w:basedOn w:val="Normal"/>
    <w:qFormat/>
    <w:rsid w:val="005939E4"/>
    <w:pPr>
      <w:spacing w:line="300" w:lineRule="exact"/>
      <w:jc w:val="both"/>
    </w:pPr>
    <w:rPr>
      <w:rFonts w:ascii="Raleway" w:hAnsi="Raleway" w:cs="Dubai Light"/>
      <w:b/>
      <w:bCs/>
      <w:color w:val="00A09B"/>
      <w:kern w:val="16"/>
      <w:sz w:val="20"/>
      <w:szCs w:val="20"/>
    </w:rPr>
  </w:style>
  <w:style w:type="paragraph" w:customStyle="1" w:styleId="SSTitre">
    <w:name w:val="SS_Titre"/>
    <w:basedOn w:val="Normal"/>
    <w:qFormat/>
    <w:rsid w:val="009A05F0"/>
    <w:rPr>
      <w:rFonts w:ascii="Raleway Medium" w:hAnsi="Raleway Medium"/>
      <w:bCs/>
      <w:color w:val="00A09B"/>
      <w:sz w:val="32"/>
      <w:szCs w:val="32"/>
    </w:rPr>
  </w:style>
  <w:style w:type="paragraph" w:customStyle="1" w:styleId="SSTexteparpoint">
    <w:name w:val="SS_Texte par point"/>
    <w:next w:val="SScorpsdetexte"/>
    <w:autoRedefine/>
    <w:qFormat/>
    <w:rsid w:val="000604E8"/>
    <w:pPr>
      <w:spacing w:line="276" w:lineRule="auto"/>
      <w:ind w:left="851" w:hanging="491"/>
      <w:jc w:val="both"/>
    </w:pPr>
    <w:rPr>
      <w:rFonts w:ascii="Raleway Light" w:hAnsi="Raleway Light"/>
      <w:color w:val="021726"/>
      <w:sz w:val="20"/>
      <w:szCs w:val="20"/>
    </w:rPr>
  </w:style>
  <w:style w:type="numbering" w:customStyle="1" w:styleId="SStexteliste">
    <w:name w:val="SS_texte liste"/>
    <w:basedOn w:val="Aucuneliste"/>
    <w:uiPriority w:val="99"/>
    <w:rsid w:val="000604E8"/>
    <w:pPr>
      <w:numPr>
        <w:numId w:val="3"/>
      </w:numPr>
    </w:pPr>
  </w:style>
  <w:style w:type="numbering" w:customStyle="1" w:styleId="SStextepoint">
    <w:name w:val="SS_texte point"/>
    <w:basedOn w:val="Aucuneliste"/>
    <w:uiPriority w:val="99"/>
    <w:rsid w:val="000604E8"/>
    <w:pPr>
      <w:numPr>
        <w:numId w:val="4"/>
      </w:numPr>
    </w:pPr>
  </w:style>
  <w:style w:type="numbering" w:customStyle="1" w:styleId="SSListeparpoint">
    <w:name w:val="SS_Liste par point"/>
    <w:basedOn w:val="Aucuneliste"/>
    <w:uiPriority w:val="99"/>
    <w:rsid w:val="004E5CC2"/>
    <w:pPr>
      <w:numPr>
        <w:numId w:val="5"/>
      </w:numPr>
    </w:pPr>
  </w:style>
  <w:style w:type="table" w:customStyle="1" w:styleId="Style1">
    <w:name w:val="Style1"/>
    <w:basedOn w:val="TableauNormal"/>
    <w:uiPriority w:val="99"/>
    <w:rsid w:val="009A05F0"/>
    <w:tblPr/>
  </w:style>
  <w:style w:type="table" w:customStyle="1" w:styleId="SSTableau">
    <w:name w:val="SS_Tableau"/>
    <w:basedOn w:val="TableauNormal"/>
    <w:uiPriority w:val="99"/>
    <w:rsid w:val="009A05F0"/>
    <w:tblPr/>
  </w:style>
  <w:style w:type="paragraph" w:customStyle="1" w:styleId="SSSouscatgorieavecdcalage">
    <w:name w:val="SS_Sous catégorie avec décalage"/>
    <w:basedOn w:val="SSNomdesouscatgorie"/>
    <w:qFormat/>
    <w:rsid w:val="004A2592"/>
    <w:pPr>
      <w:ind w:left="283"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F657D7"/>
    <w:pPr>
      <w:keepNext/>
      <w:keepLines/>
      <w:numPr>
        <w:numId w:val="0"/>
      </w:numPr>
      <w:tabs>
        <w:tab w:val="clear" w:pos="567"/>
      </w:tabs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pacing w:val="0"/>
      <w:kern w:val="0"/>
      <w:lang w:eastAsia="fr-BE"/>
      <w14:textOutline w14:w="0" w14:cap="rnd" w14:cmpd="sng" w14:algn="ctr">
        <w14:noFill/>
        <w14:prstDash w14:val="solid"/>
        <w14:bevel/>
      </w14:textOutline>
    </w:rPr>
  </w:style>
  <w:style w:type="paragraph" w:styleId="TM1">
    <w:name w:val="toc 1"/>
    <w:basedOn w:val="Normal"/>
    <w:next w:val="Normal"/>
    <w:autoRedefine/>
    <w:uiPriority w:val="39"/>
    <w:unhideWhenUsed/>
    <w:rsid w:val="00F657D7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F657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94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S_USERS\C0928001\AppData\Local\Microsoft\Windows\INetCache\Content.Outlook\AZ0SZ5GI\SS_Ente&#770;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A73BE-8902-4838-B95B-F1BB585DB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SS_Entête</Template>
  <TotalTime>1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 JOSEPH</dc:creator>
  <cp:keywords/>
  <dc:description/>
  <cp:lastModifiedBy>SALARY SOLUTION 023</cp:lastModifiedBy>
  <cp:revision>2</cp:revision>
  <dcterms:created xsi:type="dcterms:W3CDTF">2021-03-24T13:19:00Z</dcterms:created>
  <dcterms:modified xsi:type="dcterms:W3CDTF">2021-03-24T13:19:00Z</dcterms:modified>
</cp:coreProperties>
</file>